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5F0" w:rsidRDefault="002135F0" w:rsidP="002135F0">
      <w:pPr>
        <w:rPr>
          <w:i/>
          <w:sz w:val="12"/>
        </w:rPr>
      </w:pPr>
      <w:bookmarkStart w:id="0" w:name="_GoBack"/>
      <w:bookmarkEnd w:id="0"/>
    </w:p>
    <w:p w:rsidR="002135F0" w:rsidRDefault="002135F0" w:rsidP="00663861">
      <w:pPr>
        <w:ind w:left="-180"/>
        <w:rPr>
          <w:i/>
          <w:sz w:val="12"/>
        </w:rPr>
      </w:pPr>
    </w:p>
    <w:p w:rsidR="00503BAD" w:rsidRPr="00663861" w:rsidRDefault="00A92CE2" w:rsidP="00663861">
      <w:pPr>
        <w:ind w:left="-180"/>
        <w:rPr>
          <w:b/>
          <w:i/>
          <w:sz w:val="12"/>
        </w:rPr>
      </w:pPr>
      <w:r w:rsidRPr="00503BAD"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457200" cy="6797040"/>
                <wp:effectExtent l="0" t="3175" r="0" b="635"/>
                <wp:wrapNone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79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773" w:rsidRDefault="000B1773" w:rsidP="00C24B13">
                            <w:pPr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:rsidR="000B1773" w:rsidRPr="00C24B13" w:rsidRDefault="000B1773" w:rsidP="00C24B13">
                            <w:pPr>
                              <w:rPr>
                                <w:noProof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© Vänsterpartiet Arboga  </w:t>
                            </w:r>
                            <w:r w:rsidR="00BF2D0B">
                              <w:rPr>
                                <w:color w:val="008000"/>
                                <w:sz w:val="18"/>
                                <w:szCs w:val="18"/>
                              </w:rPr>
                              <w:t>augusti 2014</w:t>
                            </w:r>
                            <w:r w:rsidRPr="00C24B13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; Layout;  Dan </w:t>
                            </w:r>
                            <w:proofErr w:type="spellStart"/>
                            <w:r>
                              <w:rPr>
                                <w:color w:val="008000"/>
                                <w:sz w:val="18"/>
                                <w:szCs w:val="18"/>
                              </w:rPr>
                              <w:t>Avdic</w:t>
                            </w:r>
                            <w:proofErr w:type="spellEnd"/>
                            <w:r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Karlsson.</w:t>
                            </w:r>
                            <w:r w:rsidR="00E41F0F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8000"/>
                                <w:sz w:val="18"/>
                                <w:szCs w:val="18"/>
                              </w:rPr>
                              <w:t>Texter i samarbete inom organisation</w:t>
                            </w:r>
                            <w:r w:rsidR="00FA6FB7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en;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54pt;margin-top:0;width:36pt;height:535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" stroked="f">
                <v:textbox style="layout-flow:vertical;mso-layout-flow-alt:bottom-to-top">
                  <w:txbxContent>
                    <w:p w:rsidR="000B1773" w:rsidRDefault="000B1773" w:rsidP="00C24B13">
                      <w:pPr>
                        <w:rPr>
                          <w:color w:val="008000"/>
                          <w:sz w:val="18"/>
                          <w:szCs w:val="18"/>
                        </w:rPr>
                      </w:pPr>
                    </w:p>
                    <w:p w:rsidR="000B1773" w:rsidRPr="00C24B13" w:rsidRDefault="000B1773" w:rsidP="00C24B13">
                      <w:pPr>
                        <w:rPr>
                          <w:noProof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color w:val="008000"/>
                          <w:sz w:val="18"/>
                          <w:szCs w:val="18"/>
                        </w:rPr>
                        <w:t xml:space="preserve">© Vänsterpartiet Arboga  </w:t>
                      </w:r>
                      <w:r w:rsidR="00BF2D0B">
                        <w:rPr>
                          <w:color w:val="008000"/>
                          <w:sz w:val="18"/>
                          <w:szCs w:val="18"/>
                        </w:rPr>
                        <w:t>augusti 2014</w:t>
                      </w:r>
                      <w:r w:rsidRPr="00C24B13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8000"/>
                          <w:sz w:val="18"/>
                          <w:szCs w:val="18"/>
                        </w:rPr>
                        <w:t>; Layout;  Dan Avdic Karlsson.</w:t>
                      </w:r>
                      <w:r w:rsidR="00E41F0F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8000"/>
                          <w:sz w:val="18"/>
                          <w:szCs w:val="18"/>
                        </w:rPr>
                        <w:t>Texter i samarbete inom organisation</w:t>
                      </w:r>
                      <w:r w:rsidR="00FA6FB7">
                        <w:rPr>
                          <w:color w:val="008000"/>
                          <w:sz w:val="18"/>
                          <w:szCs w:val="18"/>
                        </w:rPr>
                        <w:t xml:space="preserve">en; </w:t>
                      </w:r>
                    </w:p>
                  </w:txbxContent>
                </v:textbox>
              </v:shape>
            </w:pict>
          </mc:Fallback>
        </mc:AlternateContent>
      </w:r>
    </w:p>
    <w:p w:rsidR="000467C9" w:rsidRPr="00227669" w:rsidRDefault="00227669" w:rsidP="00227669">
      <w:pPr>
        <w:ind w:left="-180"/>
        <w:jc w:val="both"/>
        <w:rPr>
          <w:i/>
          <w:sz w:val="28"/>
          <w:szCs w:val="28"/>
        </w:rPr>
      </w:pPr>
      <w:r w:rsidRPr="00227669">
        <w:rPr>
          <w:i/>
          <w:sz w:val="28"/>
          <w:szCs w:val="28"/>
        </w:rPr>
        <w:t>V</w:t>
      </w:r>
      <w:r w:rsidR="000467C9" w:rsidRPr="00227669">
        <w:rPr>
          <w:i/>
          <w:sz w:val="28"/>
          <w:szCs w:val="28"/>
        </w:rPr>
        <w:t xml:space="preserve">i är </w:t>
      </w:r>
      <w:r w:rsidR="00284226" w:rsidRPr="00227669">
        <w:rPr>
          <w:i/>
          <w:sz w:val="28"/>
          <w:szCs w:val="28"/>
        </w:rPr>
        <w:t>35</w:t>
      </w:r>
      <w:r w:rsidR="00B70DB5" w:rsidRPr="00227669">
        <w:rPr>
          <w:i/>
          <w:sz w:val="28"/>
          <w:szCs w:val="28"/>
        </w:rPr>
        <w:t xml:space="preserve"> medlemmar</w:t>
      </w:r>
      <w:r w:rsidR="000467C9" w:rsidRPr="00227669">
        <w:rPr>
          <w:i/>
          <w:sz w:val="28"/>
          <w:szCs w:val="28"/>
        </w:rPr>
        <w:t>. Vi behöver bli fler och vi har mycket att erbjuda dig som vill komma med oss. Inte minst finns chansen att ta plats i den lokala</w:t>
      </w:r>
      <w:r w:rsidR="004A3DF6" w:rsidRPr="00227669">
        <w:rPr>
          <w:i/>
          <w:sz w:val="28"/>
          <w:szCs w:val="28"/>
        </w:rPr>
        <w:t xml:space="preserve"> </w:t>
      </w:r>
      <w:r w:rsidR="000467C9" w:rsidRPr="00227669">
        <w:rPr>
          <w:i/>
          <w:sz w:val="28"/>
          <w:szCs w:val="28"/>
        </w:rPr>
        <w:t xml:space="preserve">politiken och vara med och påverka det som sker här </w:t>
      </w:r>
      <w:r w:rsidR="008F121C" w:rsidRPr="00227669">
        <w:rPr>
          <w:i/>
          <w:sz w:val="28"/>
          <w:szCs w:val="28"/>
        </w:rPr>
        <w:t>i Arboga.</w:t>
      </w:r>
    </w:p>
    <w:p w:rsidR="00744BB9" w:rsidRPr="00744BB9" w:rsidRDefault="00744BB9" w:rsidP="00663861">
      <w:pPr>
        <w:ind w:left="-180"/>
        <w:rPr>
          <w:i/>
          <w:color w:val="008000"/>
          <w:sz w:val="12"/>
          <w:szCs w:val="36"/>
        </w:rPr>
      </w:pPr>
    </w:p>
    <w:p w:rsidR="00B70DB5" w:rsidRPr="00B70DB5" w:rsidRDefault="00A92CE2" w:rsidP="000B1773">
      <w:pPr>
        <w:ind w:left="-360" w:right="-361"/>
        <w:rPr>
          <w:i/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55880</wp:posOffset>
            </wp:positionV>
            <wp:extent cx="704215" cy="902335"/>
            <wp:effectExtent l="19050" t="19050" r="635" b="0"/>
            <wp:wrapNone/>
            <wp:docPr id="45" name="Bild 45" descr="DSC_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_11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1" t="28781" r="30855" b="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902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39370</wp:posOffset>
            </wp:positionV>
            <wp:extent cx="755650" cy="914400"/>
            <wp:effectExtent l="19050" t="19050" r="6350" b="0"/>
            <wp:wrapNone/>
            <wp:docPr id="49" name="Bild 49" descr="DSC_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11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6" t="1292" r="22255" b="1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39370</wp:posOffset>
            </wp:positionV>
            <wp:extent cx="769620" cy="914400"/>
            <wp:effectExtent l="19050" t="19050" r="0" b="0"/>
            <wp:wrapNone/>
            <wp:docPr id="39" name="Bild 39" descr="DSC_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_16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5" r="31265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39370</wp:posOffset>
            </wp:positionV>
            <wp:extent cx="800100" cy="914400"/>
            <wp:effectExtent l="19050" t="19050" r="0" b="0"/>
            <wp:wrapNone/>
            <wp:docPr id="38" name="Bild 38" descr="DSC_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_16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r="42136" b="1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39370</wp:posOffset>
            </wp:positionV>
            <wp:extent cx="800100" cy="914400"/>
            <wp:effectExtent l="19050" t="19050" r="0" b="0"/>
            <wp:wrapNone/>
            <wp:docPr id="15" name="Bild 15" descr="CIMG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MG07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8" t="14203" r="25009" b="1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39370</wp:posOffset>
            </wp:positionV>
            <wp:extent cx="685800" cy="914400"/>
            <wp:effectExtent l="19050" t="19050" r="0" b="0"/>
            <wp:wrapNone/>
            <wp:docPr id="7" name="Bild 7" descr="DSC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8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632" w:rsidRDefault="00FF7632" w:rsidP="000B1773">
      <w:pPr>
        <w:ind w:left="-360"/>
        <w:rPr>
          <w:i/>
          <w:color w:val="FF0000"/>
          <w:spacing w:val="-6"/>
          <w:sz w:val="40"/>
          <w:szCs w:val="40"/>
        </w:rPr>
      </w:pPr>
    </w:p>
    <w:p w:rsidR="00FF7632" w:rsidRDefault="00FF7632" w:rsidP="000B1773">
      <w:pPr>
        <w:ind w:left="-360"/>
        <w:rPr>
          <w:i/>
          <w:color w:val="FF0000"/>
          <w:spacing w:val="-6"/>
          <w:sz w:val="40"/>
          <w:szCs w:val="40"/>
        </w:rPr>
      </w:pPr>
    </w:p>
    <w:p w:rsidR="00FF7632" w:rsidRDefault="00FF7632" w:rsidP="000B1773">
      <w:pPr>
        <w:ind w:left="-360"/>
        <w:rPr>
          <w:i/>
          <w:color w:val="FF0000"/>
          <w:spacing w:val="-6"/>
          <w:sz w:val="40"/>
          <w:szCs w:val="40"/>
        </w:rPr>
      </w:pPr>
    </w:p>
    <w:p w:rsidR="00FF7632" w:rsidRPr="00744BB9" w:rsidRDefault="000B1773" w:rsidP="000B1773">
      <w:pPr>
        <w:ind w:left="-360"/>
        <w:rPr>
          <w:i/>
          <w:spacing w:val="-6"/>
          <w:sz w:val="40"/>
          <w:szCs w:val="40"/>
        </w:rPr>
      </w:pPr>
      <w:r>
        <w:rPr>
          <w:i/>
          <w:spacing w:val="-6"/>
          <w:sz w:val="20"/>
          <w:szCs w:val="40"/>
        </w:rPr>
        <w:t xml:space="preserve">   </w:t>
      </w:r>
      <w:r w:rsidR="00F224B3">
        <w:rPr>
          <w:i/>
          <w:spacing w:val="-6"/>
          <w:sz w:val="20"/>
          <w:szCs w:val="40"/>
        </w:rPr>
        <w:t xml:space="preserve">Christina          </w:t>
      </w:r>
      <w:r w:rsidR="00D668BC">
        <w:rPr>
          <w:i/>
          <w:spacing w:val="-6"/>
          <w:sz w:val="20"/>
          <w:szCs w:val="40"/>
        </w:rPr>
        <w:t xml:space="preserve">  </w:t>
      </w:r>
      <w:r w:rsidR="00A44054">
        <w:rPr>
          <w:i/>
          <w:spacing w:val="-6"/>
          <w:sz w:val="20"/>
          <w:szCs w:val="40"/>
        </w:rPr>
        <w:t>Kicki</w:t>
      </w:r>
      <w:r w:rsidR="00D52326">
        <w:rPr>
          <w:i/>
          <w:spacing w:val="-6"/>
          <w:sz w:val="20"/>
          <w:szCs w:val="40"/>
        </w:rPr>
        <w:t xml:space="preserve"> </w:t>
      </w:r>
      <w:r w:rsidR="00A44054">
        <w:rPr>
          <w:i/>
          <w:spacing w:val="-6"/>
          <w:sz w:val="20"/>
          <w:szCs w:val="40"/>
        </w:rPr>
        <w:t xml:space="preserve">                   </w:t>
      </w:r>
      <w:r w:rsidR="004A3DF6">
        <w:rPr>
          <w:i/>
          <w:spacing w:val="-6"/>
          <w:sz w:val="20"/>
          <w:szCs w:val="40"/>
        </w:rPr>
        <w:t>Rodrigo</w:t>
      </w:r>
      <w:r w:rsidR="00D668BC">
        <w:rPr>
          <w:i/>
          <w:spacing w:val="-6"/>
          <w:sz w:val="20"/>
          <w:szCs w:val="40"/>
        </w:rPr>
        <w:t xml:space="preserve">              </w:t>
      </w:r>
      <w:r w:rsidR="00D52326">
        <w:rPr>
          <w:i/>
          <w:spacing w:val="-6"/>
          <w:sz w:val="20"/>
          <w:szCs w:val="40"/>
        </w:rPr>
        <w:t xml:space="preserve"> Inga-Lill</w:t>
      </w:r>
      <w:r w:rsidR="00A44054">
        <w:rPr>
          <w:i/>
          <w:spacing w:val="-6"/>
          <w:sz w:val="20"/>
          <w:szCs w:val="40"/>
        </w:rPr>
        <w:t xml:space="preserve">        </w:t>
      </w:r>
      <w:r w:rsidR="00F224B3">
        <w:rPr>
          <w:i/>
          <w:spacing w:val="-6"/>
          <w:sz w:val="20"/>
          <w:szCs w:val="40"/>
        </w:rPr>
        <w:t xml:space="preserve">  Israel           </w:t>
      </w:r>
      <w:r w:rsidR="00D668BC">
        <w:rPr>
          <w:i/>
          <w:spacing w:val="-6"/>
          <w:sz w:val="20"/>
          <w:szCs w:val="40"/>
        </w:rPr>
        <w:t xml:space="preserve">  </w:t>
      </w:r>
      <w:r w:rsidR="00A44054">
        <w:rPr>
          <w:i/>
          <w:spacing w:val="-6"/>
          <w:sz w:val="20"/>
          <w:szCs w:val="40"/>
        </w:rPr>
        <w:t>Christer</w:t>
      </w:r>
    </w:p>
    <w:p w:rsidR="00503BAD" w:rsidRPr="00503BAD" w:rsidRDefault="00A92CE2" w:rsidP="00F224B3">
      <w:pPr>
        <w:ind w:left="-360"/>
        <w:rPr>
          <w:i/>
          <w:color w:val="008000"/>
          <w:spacing w:val="-6"/>
          <w:sz w:val="16"/>
          <w:szCs w:val="40"/>
        </w:rPr>
      </w:pPr>
      <w:r w:rsidRPr="00E41F0F">
        <w:rPr>
          <w:noProof/>
        </w:rPr>
        <w:drawing>
          <wp:anchor distT="0" distB="0" distL="114300" distR="114300" simplePos="0" relativeHeight="251651584" behindDoc="0" locked="0" layoutInCell="1" allowOverlap="1" wp14:anchorId="092EA938" wp14:editId="5E1E8F7A">
            <wp:simplePos x="0" y="0"/>
            <wp:positionH relativeFrom="column">
              <wp:posOffset>3590925</wp:posOffset>
            </wp:positionH>
            <wp:positionV relativeFrom="paragraph">
              <wp:posOffset>61595</wp:posOffset>
            </wp:positionV>
            <wp:extent cx="800100" cy="362585"/>
            <wp:effectExtent l="19050" t="152400" r="0" b="0"/>
            <wp:wrapNone/>
            <wp:docPr id="28" name="Bild 28" descr="MC9002979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297967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04460">
                      <a:off x="0" y="0"/>
                      <a:ext cx="80010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92C" w:rsidRDefault="00CD22EB" w:rsidP="00F224B3">
      <w:pPr>
        <w:pBdr>
          <w:bottom w:val="single" w:sz="18" w:space="1" w:color="FF0000"/>
        </w:pBdr>
        <w:ind w:left="-360"/>
        <w:rPr>
          <w:i/>
          <w:color w:val="008000"/>
          <w:spacing w:val="-6"/>
          <w:sz w:val="40"/>
          <w:szCs w:val="40"/>
        </w:rPr>
      </w:pPr>
      <w:r w:rsidRPr="006B17C4">
        <w:rPr>
          <w:i/>
          <w:color w:val="008000"/>
          <w:spacing w:val="-6"/>
          <w:sz w:val="40"/>
          <w:szCs w:val="40"/>
        </w:rPr>
        <w:t>Gå med i Vänsterpartiet!</w:t>
      </w:r>
    </w:p>
    <w:p w:rsidR="00F224B3" w:rsidRPr="00F224B3" w:rsidRDefault="00F224B3" w:rsidP="00F224B3">
      <w:pPr>
        <w:rPr>
          <w:i/>
          <w:color w:val="008000"/>
          <w:spacing w:val="-6"/>
          <w:sz w:val="6"/>
          <w:szCs w:val="40"/>
        </w:rPr>
      </w:pPr>
    </w:p>
    <w:p w:rsidR="00E65B86" w:rsidRDefault="00CD22EB" w:rsidP="00F224B3">
      <w:pPr>
        <w:rPr>
          <w:spacing w:val="-6"/>
        </w:rPr>
      </w:pPr>
      <w:r w:rsidRPr="00E855CB">
        <w:rPr>
          <w:spacing w:val="-6"/>
        </w:rPr>
        <w:t>Vänsterpartiet har vari</w:t>
      </w:r>
      <w:r w:rsidR="004C30D6" w:rsidRPr="00E855CB">
        <w:rPr>
          <w:spacing w:val="-6"/>
        </w:rPr>
        <w:t>t verksamt i Arboga sedan 1917. S</w:t>
      </w:r>
      <w:r w:rsidRPr="00E855CB">
        <w:rPr>
          <w:spacing w:val="-6"/>
        </w:rPr>
        <w:t xml:space="preserve">edan år 2006 är partiet med i den styrande </w:t>
      </w:r>
      <w:r w:rsidR="005C67FA" w:rsidRPr="00E855CB">
        <w:rPr>
          <w:spacing w:val="-6"/>
        </w:rPr>
        <w:t>majoriteten</w:t>
      </w:r>
      <w:r w:rsidRPr="00E855CB">
        <w:rPr>
          <w:spacing w:val="-6"/>
        </w:rPr>
        <w:t>. Kom med du också!</w:t>
      </w:r>
    </w:p>
    <w:p w:rsidR="00423A3A" w:rsidRDefault="00E65B86" w:rsidP="00F224B3">
      <w:pPr>
        <w:rPr>
          <w:spacing w:val="-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F8C10F0" wp14:editId="6B72BA20">
            <wp:simplePos x="0" y="0"/>
            <wp:positionH relativeFrom="column">
              <wp:posOffset>3000375</wp:posOffset>
            </wp:positionH>
            <wp:positionV relativeFrom="paragraph">
              <wp:posOffset>107950</wp:posOffset>
            </wp:positionV>
            <wp:extent cx="954310" cy="1228725"/>
            <wp:effectExtent l="19050" t="19050" r="17780" b="9525"/>
            <wp:wrapNone/>
            <wp:docPr id="24" name="Bild 24" descr="\\file1-srv\hem\DKN10206\My Pictures\Jag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ile1-srv\hem\DKN10206\My Pictures\Jag 1.bmp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2853" r="29318" b="4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10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EB" w:rsidRPr="00E855CB">
        <w:rPr>
          <w:spacing w:val="-6"/>
        </w:rPr>
        <w:t xml:space="preserve"> </w:t>
      </w:r>
    </w:p>
    <w:p w:rsidR="00FA6FB7" w:rsidRDefault="00E855CB" w:rsidP="00E65B86">
      <w:pPr>
        <w:rPr>
          <w:spacing w:val="-6"/>
        </w:rPr>
      </w:pPr>
      <w:r>
        <w:rPr>
          <w:spacing w:val="-6"/>
        </w:rPr>
        <w:t>Detta är våra kandidater til</w:t>
      </w:r>
      <w:r w:rsidR="00FC6202">
        <w:rPr>
          <w:spacing w:val="-6"/>
        </w:rPr>
        <w:t>l kommunfullmäktige.</w:t>
      </w:r>
    </w:p>
    <w:p w:rsidR="00423A3A" w:rsidRPr="00FA6FB7" w:rsidRDefault="00423A3A" w:rsidP="00F224B3">
      <w:pPr>
        <w:rPr>
          <w:spacing w:val="-6"/>
        </w:rPr>
      </w:pPr>
      <w:r>
        <w:rPr>
          <w:spacing w:val="-6"/>
        </w:rPr>
        <w:t>På bild Dan, Kajsa och Manuel.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Dan </w:t>
      </w:r>
      <w:proofErr w:type="spellStart"/>
      <w:r w:rsidRPr="00E855CB">
        <w:rPr>
          <w:sz w:val="16"/>
          <w:szCs w:val="16"/>
        </w:rPr>
        <w:t>A</w:t>
      </w:r>
      <w:r>
        <w:rPr>
          <w:sz w:val="16"/>
          <w:szCs w:val="16"/>
        </w:rPr>
        <w:t>vdic</w:t>
      </w:r>
      <w:proofErr w:type="spellEnd"/>
      <w:r>
        <w:rPr>
          <w:sz w:val="16"/>
          <w:szCs w:val="16"/>
        </w:rPr>
        <w:t xml:space="preserve"> Karlsson, socialsekreterare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Inga-Lill </w:t>
      </w:r>
      <w:proofErr w:type="spellStart"/>
      <w:r w:rsidRPr="00E855CB">
        <w:rPr>
          <w:sz w:val="16"/>
          <w:szCs w:val="16"/>
        </w:rPr>
        <w:t>Frössman</w:t>
      </w:r>
      <w:proofErr w:type="spellEnd"/>
      <w:r w:rsidRPr="00E855CB">
        <w:rPr>
          <w:sz w:val="16"/>
          <w:szCs w:val="16"/>
        </w:rPr>
        <w:t xml:space="preserve">, </w:t>
      </w:r>
      <w:proofErr w:type="spellStart"/>
      <w:r w:rsidRPr="00E855CB">
        <w:rPr>
          <w:sz w:val="16"/>
          <w:szCs w:val="16"/>
        </w:rPr>
        <w:t>leg.sjuksköterska</w:t>
      </w:r>
      <w:proofErr w:type="spellEnd"/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Lizzie Hultqvist, pedagog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Manuel </w:t>
      </w:r>
      <w:proofErr w:type="spellStart"/>
      <w:r w:rsidRPr="00E855CB">
        <w:rPr>
          <w:sz w:val="16"/>
          <w:szCs w:val="16"/>
        </w:rPr>
        <w:t>Huerta</w:t>
      </w:r>
      <w:proofErr w:type="spellEnd"/>
      <w:r w:rsidRPr="00E855CB">
        <w:rPr>
          <w:sz w:val="16"/>
          <w:szCs w:val="16"/>
        </w:rPr>
        <w:t>, socionom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1040" behindDoc="0" locked="0" layoutInCell="1" allowOverlap="1" wp14:anchorId="34DE99C0" wp14:editId="5ABD2C58">
            <wp:simplePos x="0" y="0"/>
            <wp:positionH relativeFrom="column">
              <wp:posOffset>3000375</wp:posOffset>
            </wp:positionH>
            <wp:positionV relativeFrom="paragraph">
              <wp:posOffset>30480</wp:posOffset>
            </wp:positionV>
            <wp:extent cx="953770" cy="1173501"/>
            <wp:effectExtent l="19050" t="19050" r="17780" b="26670"/>
            <wp:wrapNone/>
            <wp:docPr id="42" name="Bild 42" descr="DSC_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_11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4" r="24846" b="1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1735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5CB">
        <w:rPr>
          <w:sz w:val="16"/>
          <w:szCs w:val="16"/>
        </w:rPr>
        <w:t>Kajsa Hedström, kommunanställd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Christer </w:t>
      </w:r>
      <w:proofErr w:type="spellStart"/>
      <w:r w:rsidRPr="00E855CB">
        <w:rPr>
          <w:sz w:val="16"/>
          <w:szCs w:val="16"/>
        </w:rPr>
        <w:t>Löwenhamn</w:t>
      </w:r>
      <w:proofErr w:type="spellEnd"/>
      <w:r w:rsidRPr="00E855CB">
        <w:rPr>
          <w:sz w:val="16"/>
          <w:szCs w:val="16"/>
        </w:rPr>
        <w:t>, pensionerad flygmekaniker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Anna Windahl, förskollärare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Patricio Campos, betongarbetare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Victoria Zavala, undersköterska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Lars Wik, skådespelare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Malin Helgesson, vårdare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Adam </w:t>
      </w:r>
      <w:proofErr w:type="spellStart"/>
      <w:r w:rsidRPr="00E855CB">
        <w:rPr>
          <w:sz w:val="16"/>
          <w:szCs w:val="16"/>
        </w:rPr>
        <w:t>Avdic</w:t>
      </w:r>
      <w:proofErr w:type="spellEnd"/>
      <w:r w:rsidRPr="00E855CB">
        <w:rPr>
          <w:sz w:val="16"/>
          <w:szCs w:val="16"/>
        </w:rPr>
        <w:t>, narkossjuksköterska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Christina </w:t>
      </w:r>
      <w:proofErr w:type="spellStart"/>
      <w:r w:rsidRPr="00E855CB">
        <w:rPr>
          <w:sz w:val="16"/>
          <w:szCs w:val="16"/>
        </w:rPr>
        <w:t>Hartin</w:t>
      </w:r>
      <w:proofErr w:type="spellEnd"/>
      <w:r w:rsidRPr="00E855CB">
        <w:rPr>
          <w:sz w:val="16"/>
          <w:szCs w:val="16"/>
        </w:rPr>
        <w:t xml:space="preserve"> Silvergran, pensionerad talpedagog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Israel Antonio Cruz, metallarbetare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2064" behindDoc="0" locked="0" layoutInCell="1" allowOverlap="1" wp14:anchorId="265B24C1" wp14:editId="119DD276">
            <wp:simplePos x="0" y="0"/>
            <wp:positionH relativeFrom="column">
              <wp:posOffset>3000375</wp:posOffset>
            </wp:positionH>
            <wp:positionV relativeFrom="paragraph">
              <wp:posOffset>36830</wp:posOffset>
            </wp:positionV>
            <wp:extent cx="953770" cy="1390403"/>
            <wp:effectExtent l="19050" t="19050" r="17780" b="19685"/>
            <wp:wrapNone/>
            <wp:docPr id="43" name="Bild 43" descr="DSC_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_11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5" r="28595" b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90403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5CB">
        <w:rPr>
          <w:sz w:val="16"/>
          <w:szCs w:val="16"/>
        </w:rPr>
        <w:t>Eva Andersson, familjehemsförälder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Agustin Sanchez Cruz, CNC-operatör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Elsa </w:t>
      </w:r>
      <w:proofErr w:type="spellStart"/>
      <w:r w:rsidRPr="00E855CB">
        <w:rPr>
          <w:sz w:val="16"/>
          <w:szCs w:val="16"/>
        </w:rPr>
        <w:t>Lymar</w:t>
      </w:r>
      <w:proofErr w:type="spellEnd"/>
      <w:r w:rsidRPr="00E855CB">
        <w:rPr>
          <w:sz w:val="16"/>
          <w:szCs w:val="16"/>
        </w:rPr>
        <w:t>, fritidspedagog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Armando </w:t>
      </w:r>
      <w:proofErr w:type="spellStart"/>
      <w:r w:rsidRPr="00E855CB">
        <w:rPr>
          <w:sz w:val="16"/>
          <w:szCs w:val="16"/>
        </w:rPr>
        <w:t>Sagastume</w:t>
      </w:r>
      <w:proofErr w:type="spellEnd"/>
      <w:r w:rsidRPr="00E855CB">
        <w:rPr>
          <w:sz w:val="16"/>
          <w:szCs w:val="16"/>
        </w:rPr>
        <w:t>, industriarbetare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Monica </w:t>
      </w:r>
      <w:proofErr w:type="spellStart"/>
      <w:r w:rsidRPr="00E855CB">
        <w:rPr>
          <w:sz w:val="16"/>
          <w:szCs w:val="16"/>
        </w:rPr>
        <w:t>Löwenhamn</w:t>
      </w:r>
      <w:proofErr w:type="spellEnd"/>
      <w:r w:rsidRPr="00E855CB">
        <w:rPr>
          <w:sz w:val="16"/>
          <w:szCs w:val="16"/>
        </w:rPr>
        <w:t>, pensionär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Ann </w:t>
      </w:r>
      <w:proofErr w:type="spellStart"/>
      <w:r w:rsidRPr="00E855CB">
        <w:rPr>
          <w:sz w:val="16"/>
          <w:szCs w:val="16"/>
        </w:rPr>
        <w:t>Avdic</w:t>
      </w:r>
      <w:proofErr w:type="spellEnd"/>
      <w:r w:rsidRPr="00E855CB">
        <w:rPr>
          <w:sz w:val="16"/>
          <w:szCs w:val="16"/>
        </w:rPr>
        <w:t>, pensionerad familjerådgivare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Tord Bergman, Socialistiska Partiet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Dora Cruz Sanchez, CNC-operatör</w:t>
      </w:r>
    </w:p>
    <w:p w:rsidR="00E65B86" w:rsidRPr="00E855CB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 xml:space="preserve">Rodrigo </w:t>
      </w:r>
      <w:proofErr w:type="spellStart"/>
      <w:r w:rsidRPr="00E855CB">
        <w:rPr>
          <w:sz w:val="16"/>
          <w:szCs w:val="16"/>
        </w:rPr>
        <w:t>Melara</w:t>
      </w:r>
      <w:proofErr w:type="spellEnd"/>
      <w:r w:rsidRPr="00E855CB">
        <w:rPr>
          <w:sz w:val="16"/>
          <w:szCs w:val="16"/>
        </w:rPr>
        <w:t>, industriarbetare</w:t>
      </w:r>
    </w:p>
    <w:p w:rsidR="00E65B86" w:rsidRDefault="00E65B86" w:rsidP="00E65B86">
      <w:pPr>
        <w:numPr>
          <w:ilvl w:val="0"/>
          <w:numId w:val="1"/>
        </w:numPr>
        <w:pBdr>
          <w:top w:val="single" w:sz="4" w:space="10" w:color="auto"/>
          <w:left w:val="single" w:sz="4" w:space="4" w:color="auto"/>
          <w:bottom w:val="single" w:sz="4" w:space="11" w:color="auto"/>
          <w:right w:val="single" w:sz="4" w:space="4" w:color="auto"/>
        </w:pBdr>
        <w:spacing w:before="100" w:beforeAutospacing="1" w:after="100" w:afterAutospacing="1"/>
        <w:rPr>
          <w:sz w:val="16"/>
          <w:szCs w:val="16"/>
        </w:rPr>
      </w:pPr>
      <w:r w:rsidRPr="00E855CB">
        <w:rPr>
          <w:sz w:val="16"/>
          <w:szCs w:val="16"/>
        </w:rPr>
        <w:t>Max Skogh, mättekniker</w:t>
      </w:r>
    </w:p>
    <w:p w:rsidR="00E65B86" w:rsidRDefault="00E65B86" w:rsidP="00E65B86">
      <w:pPr>
        <w:ind w:left="-360" w:right="-721"/>
        <w:rPr>
          <w:i/>
          <w:color w:val="008000"/>
          <w:spacing w:val="-6"/>
          <w:sz w:val="104"/>
          <w:szCs w:val="96"/>
        </w:rPr>
      </w:pPr>
      <w:r w:rsidRPr="008F121C">
        <w:rPr>
          <w:i/>
          <w:noProof/>
          <w:color w:val="FF0000"/>
          <w:spacing w:val="-6"/>
          <w:sz w:val="80"/>
          <w:szCs w:val="40"/>
        </w:rPr>
        <w:lastRenderedPageBreak/>
        <w:drawing>
          <wp:anchor distT="0" distB="0" distL="114300" distR="114300" simplePos="0" relativeHeight="251667968" behindDoc="0" locked="0" layoutInCell="1" allowOverlap="1" wp14:anchorId="6E9FC43E" wp14:editId="02387464">
            <wp:simplePos x="0" y="0"/>
            <wp:positionH relativeFrom="column">
              <wp:posOffset>6743700</wp:posOffset>
            </wp:positionH>
            <wp:positionV relativeFrom="paragraph">
              <wp:posOffset>1107440</wp:posOffset>
            </wp:positionV>
            <wp:extent cx="760095" cy="914400"/>
            <wp:effectExtent l="0" t="0" r="0" b="0"/>
            <wp:wrapNone/>
            <wp:docPr id="4" name="Bild 4" descr="Faluröd väg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luröd vägg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7" t="13702" r="55772" b="6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F121C">
        <w:rPr>
          <w:rFonts w:ascii="Arial Black" w:hAnsi="Arial Black"/>
          <w:color w:val="FF0000"/>
          <w:spacing w:val="-6"/>
          <w:sz w:val="80"/>
          <w:szCs w:val="96"/>
        </w:rPr>
        <w:t>VÄNSTER</w:t>
      </w:r>
      <w:r w:rsidRPr="00BB53C8">
        <w:rPr>
          <w:i/>
          <w:color w:val="008000"/>
          <w:spacing w:val="-6"/>
          <w:sz w:val="118"/>
          <w:szCs w:val="118"/>
        </w:rPr>
        <w:t>partiet</w:t>
      </w:r>
      <w:proofErr w:type="spellEnd"/>
    </w:p>
    <w:p w:rsidR="00E65B86" w:rsidRDefault="00E65B86" w:rsidP="00E65B86">
      <w:pPr>
        <w:ind w:right="-361"/>
        <w:rPr>
          <w:i/>
          <w:sz w:val="8"/>
        </w:rPr>
      </w:pPr>
    </w:p>
    <w:p w:rsidR="00E65B86" w:rsidRPr="009E3551" w:rsidRDefault="00E65B86" w:rsidP="00E65B86">
      <w:pPr>
        <w:ind w:right="-361"/>
        <w:jc w:val="center"/>
        <w:rPr>
          <w:b/>
          <w:sz w:val="28"/>
          <w:szCs w:val="28"/>
        </w:rPr>
      </w:pPr>
      <w:r w:rsidRPr="009E3551">
        <w:rPr>
          <w:b/>
          <w:sz w:val="28"/>
          <w:szCs w:val="28"/>
        </w:rPr>
        <w:t xml:space="preserve">Kommunfullmäktigeval den 14 september. Här kan du se vad </w:t>
      </w:r>
      <w:r w:rsidRPr="009E3551">
        <w:rPr>
          <w:b/>
          <w:i/>
          <w:color w:val="FF0000"/>
          <w:sz w:val="28"/>
          <w:szCs w:val="28"/>
        </w:rPr>
        <w:t>Vänstern</w:t>
      </w:r>
      <w:r w:rsidRPr="009E3551">
        <w:rPr>
          <w:b/>
          <w:sz w:val="28"/>
          <w:szCs w:val="28"/>
        </w:rPr>
        <w:t xml:space="preserve"> vill göra åren som kommer!</w:t>
      </w:r>
    </w:p>
    <w:p w:rsidR="00E65B86" w:rsidRDefault="00E65B86" w:rsidP="00E65B86">
      <w:pPr>
        <w:ind w:right="-361"/>
        <w:jc w:val="center"/>
        <w:rPr>
          <w:i/>
          <w:sz w:val="36"/>
          <w:szCs w:val="36"/>
        </w:rPr>
      </w:pPr>
      <w:r w:rsidRPr="00227669">
        <w:rPr>
          <w:rFonts w:ascii="Arial Black" w:hAnsi="Arial Black"/>
          <w:i/>
          <w:color w:val="FF0000"/>
          <w:sz w:val="36"/>
          <w:szCs w:val="36"/>
        </w:rPr>
        <w:t>(V)i</w:t>
      </w:r>
      <w:r w:rsidRPr="00227669">
        <w:rPr>
          <w:i/>
          <w:sz w:val="36"/>
          <w:szCs w:val="36"/>
        </w:rPr>
        <w:t xml:space="preserve"> är en del av den styrande majoriteten</w:t>
      </w:r>
      <w:r>
        <w:rPr>
          <w:i/>
          <w:sz w:val="36"/>
          <w:szCs w:val="36"/>
        </w:rPr>
        <w:t>.</w:t>
      </w:r>
      <w:r w:rsidRPr="00227669">
        <w:rPr>
          <w:i/>
          <w:sz w:val="36"/>
          <w:szCs w:val="36"/>
        </w:rPr>
        <w:t xml:space="preserve"> </w:t>
      </w:r>
    </w:p>
    <w:p w:rsidR="00E65B86" w:rsidRDefault="00E65B86" w:rsidP="00E65B86">
      <w:pPr>
        <w:ind w:right="-361"/>
        <w:jc w:val="center"/>
        <w:rPr>
          <w:i/>
          <w:color w:val="FF0000"/>
          <w:sz w:val="36"/>
          <w:szCs w:val="36"/>
        </w:rPr>
      </w:pPr>
      <w:r>
        <w:rPr>
          <w:i/>
          <w:sz w:val="36"/>
          <w:szCs w:val="36"/>
        </w:rPr>
        <w:t>En röst på Vänsterpartiet är en röst på ett fortsatt</w:t>
      </w:r>
      <w:r w:rsidRPr="00227669">
        <w:rPr>
          <w:i/>
          <w:sz w:val="36"/>
          <w:szCs w:val="36"/>
        </w:rPr>
        <w:t xml:space="preserve"> </w:t>
      </w:r>
      <w:r w:rsidRPr="00227669">
        <w:rPr>
          <w:i/>
          <w:color w:val="FF0000"/>
          <w:sz w:val="36"/>
          <w:szCs w:val="36"/>
        </w:rPr>
        <w:t>röd</w:t>
      </w:r>
      <w:r w:rsidRPr="00227669">
        <w:rPr>
          <w:i/>
          <w:color w:val="007033"/>
          <w:sz w:val="36"/>
          <w:szCs w:val="36"/>
        </w:rPr>
        <w:t>grön</w:t>
      </w:r>
      <w:r>
        <w:rPr>
          <w:i/>
          <w:color w:val="007033"/>
          <w:sz w:val="36"/>
          <w:szCs w:val="36"/>
        </w:rPr>
        <w:t>t</w:t>
      </w:r>
      <w:r w:rsidRPr="00227669">
        <w:rPr>
          <w:i/>
          <w:color w:val="00B050"/>
          <w:sz w:val="36"/>
          <w:szCs w:val="36"/>
        </w:rPr>
        <w:t xml:space="preserve"> </w:t>
      </w:r>
      <w:r>
        <w:rPr>
          <w:i/>
          <w:color w:val="FF0000"/>
          <w:sz w:val="36"/>
          <w:szCs w:val="36"/>
        </w:rPr>
        <w:t>Arboga</w:t>
      </w:r>
      <w:r w:rsidR="00BF2D0B">
        <w:rPr>
          <w:i/>
          <w:color w:val="FF0000"/>
          <w:sz w:val="36"/>
          <w:szCs w:val="36"/>
        </w:rPr>
        <w:t>.</w:t>
      </w:r>
    </w:p>
    <w:p w:rsidR="00701DA3" w:rsidRDefault="00701DA3" w:rsidP="00E65B86">
      <w:pPr>
        <w:ind w:right="-361"/>
        <w:jc w:val="center"/>
        <w:rPr>
          <w:noProof/>
        </w:rPr>
      </w:pPr>
      <w:r w:rsidRPr="00701DA3">
        <w:rPr>
          <w:noProof/>
        </w:rPr>
        <w:drawing>
          <wp:anchor distT="0" distB="0" distL="114300" distR="114300" simplePos="0" relativeHeight="251673088" behindDoc="0" locked="0" layoutInCell="1" allowOverlap="1" wp14:anchorId="0F7753FA" wp14:editId="6FDD4CDF">
            <wp:simplePos x="0" y="0"/>
            <wp:positionH relativeFrom="column">
              <wp:posOffset>-69216</wp:posOffset>
            </wp:positionH>
            <wp:positionV relativeFrom="paragraph">
              <wp:posOffset>128905</wp:posOffset>
            </wp:positionV>
            <wp:extent cx="4324657" cy="2124075"/>
            <wp:effectExtent l="19050" t="19050" r="19050" b="9525"/>
            <wp:wrapNone/>
            <wp:docPr id="2" name="Bildobjekt 2" descr="I:\DCIM\102D3100\DSC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D3100\DSC_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02"/>
                    <a:stretch/>
                  </pic:blipFill>
                  <pic:spPr bwMode="auto">
                    <a:xfrm>
                      <a:off x="0" y="0"/>
                      <a:ext cx="4338745" cy="2130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DA3" w:rsidRDefault="00701DA3" w:rsidP="00E65B86">
      <w:pPr>
        <w:ind w:right="-361"/>
        <w:jc w:val="center"/>
        <w:rPr>
          <w:noProof/>
        </w:rPr>
      </w:pPr>
    </w:p>
    <w:p w:rsidR="00701DA3" w:rsidRDefault="00701DA3" w:rsidP="00E65B86">
      <w:pPr>
        <w:ind w:right="-361"/>
        <w:jc w:val="center"/>
        <w:rPr>
          <w:noProof/>
        </w:rPr>
      </w:pPr>
    </w:p>
    <w:p w:rsidR="00701DA3" w:rsidRDefault="00701DA3" w:rsidP="00E65B86">
      <w:pPr>
        <w:ind w:right="-361"/>
        <w:jc w:val="center"/>
        <w:rPr>
          <w:noProof/>
        </w:rPr>
      </w:pPr>
    </w:p>
    <w:p w:rsidR="00701DA3" w:rsidRDefault="00701DA3" w:rsidP="00E65B86">
      <w:pPr>
        <w:ind w:right="-361"/>
        <w:jc w:val="center"/>
        <w:rPr>
          <w:noProof/>
        </w:rPr>
      </w:pPr>
    </w:p>
    <w:p w:rsidR="00701DA3" w:rsidRDefault="00701DA3" w:rsidP="00E65B86">
      <w:pPr>
        <w:ind w:right="-361"/>
        <w:jc w:val="center"/>
        <w:rPr>
          <w:noProof/>
        </w:rPr>
      </w:pPr>
    </w:p>
    <w:p w:rsidR="00701DA3" w:rsidRDefault="00701DA3" w:rsidP="00E65B86">
      <w:pPr>
        <w:ind w:right="-361"/>
        <w:jc w:val="center"/>
        <w:rPr>
          <w:noProof/>
        </w:rPr>
      </w:pPr>
    </w:p>
    <w:p w:rsidR="00701DA3" w:rsidRDefault="00701DA3" w:rsidP="00E65B86">
      <w:pPr>
        <w:ind w:right="-361"/>
        <w:jc w:val="center"/>
        <w:rPr>
          <w:i/>
          <w:color w:val="FF0000"/>
          <w:sz w:val="36"/>
          <w:szCs w:val="36"/>
        </w:rPr>
      </w:pPr>
    </w:p>
    <w:p w:rsidR="00701DA3" w:rsidRDefault="00701DA3" w:rsidP="00E65B86">
      <w:pPr>
        <w:ind w:right="-361"/>
        <w:jc w:val="center"/>
        <w:rPr>
          <w:i/>
          <w:color w:val="FF0000"/>
          <w:sz w:val="36"/>
          <w:szCs w:val="36"/>
        </w:rPr>
      </w:pPr>
    </w:p>
    <w:p w:rsidR="00701DA3" w:rsidRDefault="00701DA3" w:rsidP="00E65B86">
      <w:pPr>
        <w:ind w:right="-361"/>
        <w:jc w:val="center"/>
        <w:rPr>
          <w:i/>
          <w:color w:val="FF0000"/>
          <w:sz w:val="36"/>
          <w:szCs w:val="36"/>
        </w:rPr>
      </w:pPr>
    </w:p>
    <w:p w:rsidR="00701DA3" w:rsidRDefault="00701DA3" w:rsidP="00E65B86">
      <w:pPr>
        <w:ind w:right="-361"/>
        <w:jc w:val="center"/>
        <w:rPr>
          <w:i/>
          <w:color w:val="FF0000"/>
          <w:sz w:val="36"/>
          <w:szCs w:val="36"/>
        </w:rPr>
      </w:pPr>
    </w:p>
    <w:p w:rsidR="00701DA3" w:rsidRPr="00701DA3" w:rsidRDefault="00701DA3" w:rsidP="00E65B86">
      <w:pPr>
        <w:ind w:right="-361"/>
        <w:rPr>
          <w:i/>
          <w:color w:val="FF0000"/>
          <w:sz w:val="12"/>
          <w:szCs w:val="12"/>
        </w:rPr>
      </w:pPr>
    </w:p>
    <w:p w:rsidR="00E65B86" w:rsidRDefault="00E65B86" w:rsidP="00E65B86">
      <w:pPr>
        <w:ind w:right="-361"/>
        <w:rPr>
          <w:i/>
        </w:rPr>
      </w:pPr>
      <w:r w:rsidRPr="00FA6FB7">
        <w:rPr>
          <w:b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56B961ED" wp14:editId="20EE9F36">
            <wp:simplePos x="0" y="0"/>
            <wp:positionH relativeFrom="column">
              <wp:posOffset>-67310</wp:posOffset>
            </wp:positionH>
            <wp:positionV relativeFrom="paragraph">
              <wp:posOffset>82550</wp:posOffset>
            </wp:positionV>
            <wp:extent cx="2757170" cy="1828800"/>
            <wp:effectExtent l="19050" t="19050" r="5080" b="0"/>
            <wp:wrapTight wrapText="bothSides">
              <wp:wrapPolygon edited="0">
                <wp:start x="-149" y="-225"/>
                <wp:lineTo x="-149" y="21600"/>
                <wp:lineTo x="21640" y="21600"/>
                <wp:lineTo x="21640" y="-225"/>
                <wp:lineTo x="-149" y="-225"/>
              </wp:wrapPolygon>
            </wp:wrapTight>
            <wp:docPr id="44" name="Bild 44" descr="DSC_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_10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" t="19141" r="1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28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FB7">
        <w:rPr>
          <w:b/>
          <w:i/>
          <w:sz w:val="28"/>
          <w:szCs w:val="28"/>
        </w:rPr>
        <w:t>Kampanj inför EU-valet i maj.</w:t>
      </w:r>
      <w:r w:rsidRPr="00FA6FB7">
        <w:rPr>
          <w:i/>
        </w:rPr>
        <w:t xml:space="preserve"> Vänsterpartiet är ett feministiskt och socialistiskt parti. På bild Kajsa Hedström med ett barn i famnen, Kicki Hedström, Christina </w:t>
      </w:r>
      <w:proofErr w:type="spellStart"/>
      <w:r w:rsidRPr="00FA6FB7">
        <w:rPr>
          <w:i/>
        </w:rPr>
        <w:t>Hartin</w:t>
      </w:r>
      <w:proofErr w:type="spellEnd"/>
      <w:r w:rsidRPr="00FA6FB7">
        <w:rPr>
          <w:i/>
        </w:rPr>
        <w:t>-Silvergran och Lizzie Hultqvist.</w:t>
      </w:r>
    </w:p>
    <w:p w:rsidR="00E65B86" w:rsidRDefault="00E65B86" w:rsidP="00E65B86">
      <w:pPr>
        <w:ind w:right="-361"/>
        <w:rPr>
          <w:i/>
          <w:sz w:val="10"/>
          <w:szCs w:val="10"/>
        </w:rPr>
      </w:pPr>
    </w:p>
    <w:p w:rsidR="00E65B86" w:rsidRDefault="00E65B86" w:rsidP="00E65B86">
      <w:pPr>
        <w:ind w:right="-361"/>
        <w:rPr>
          <w:i/>
          <w:sz w:val="8"/>
        </w:rPr>
      </w:pPr>
      <w:r>
        <w:rPr>
          <w:i/>
          <w:spacing w:val="-6"/>
          <w:sz w:val="16"/>
          <w:szCs w:val="32"/>
        </w:rPr>
        <w:t xml:space="preserve">VÄNSTERPARTIET </w:t>
      </w:r>
      <w:r w:rsidRPr="00073F1D">
        <w:rPr>
          <w:i/>
          <w:spacing w:val="-6"/>
          <w:sz w:val="16"/>
          <w:szCs w:val="32"/>
        </w:rPr>
        <w:t>Nygatan 44</w:t>
      </w:r>
      <w:smartTag w:uri="urn:schemas-microsoft-com:office:smarttags" w:element="PersonName">
        <w:r w:rsidRPr="00073F1D">
          <w:rPr>
            <w:i/>
            <w:spacing w:val="-6"/>
            <w:sz w:val="16"/>
            <w:szCs w:val="32"/>
          </w:rPr>
          <w:t>,</w:t>
        </w:r>
      </w:smartTag>
      <w:r w:rsidRPr="00073F1D">
        <w:rPr>
          <w:i/>
          <w:spacing w:val="-6"/>
          <w:sz w:val="16"/>
          <w:szCs w:val="32"/>
        </w:rPr>
        <w:t xml:space="preserve"> 732 30 Arboga.  Kontakt; </w:t>
      </w:r>
      <w:hyperlink r:id="rId22" w:history="1">
        <w:r w:rsidRPr="00073F1D">
          <w:rPr>
            <w:rStyle w:val="Hyperlnk"/>
            <w:i/>
            <w:color w:val="auto"/>
            <w:spacing w:val="-6"/>
            <w:sz w:val="16"/>
            <w:szCs w:val="32"/>
          </w:rPr>
          <w:t>1789@telia.com</w:t>
        </w:r>
      </w:hyperlink>
      <w:smartTag w:uri="urn:schemas-microsoft-com:office:smarttags" w:element="PersonName">
        <w:r w:rsidRPr="00073F1D">
          <w:rPr>
            <w:i/>
            <w:spacing w:val="-6"/>
            <w:sz w:val="16"/>
            <w:szCs w:val="32"/>
          </w:rPr>
          <w:t>,</w:t>
        </w:r>
      </w:smartTag>
      <w:r w:rsidRPr="00073F1D">
        <w:rPr>
          <w:i/>
          <w:spacing w:val="-6"/>
          <w:sz w:val="16"/>
          <w:szCs w:val="32"/>
        </w:rPr>
        <w:t xml:space="preserve"> telefon 0589-14955 eller 0589-13725</w:t>
      </w:r>
    </w:p>
    <w:p w:rsidR="00E65B86" w:rsidRDefault="00E65B86" w:rsidP="00E65B86">
      <w:pPr>
        <w:ind w:right="-361"/>
        <w:rPr>
          <w:i/>
          <w:szCs w:val="20"/>
        </w:rPr>
      </w:pPr>
    </w:p>
    <w:p w:rsidR="00F66932" w:rsidRDefault="00F66932" w:rsidP="009E3551">
      <w:pPr>
        <w:ind w:right="-361"/>
        <w:rPr>
          <w:i/>
          <w:szCs w:val="20"/>
        </w:rPr>
      </w:pPr>
    </w:p>
    <w:p w:rsidR="006C46E5" w:rsidRPr="0013031E" w:rsidRDefault="006C46E5" w:rsidP="0013031E">
      <w:pPr>
        <w:ind w:right="-361"/>
        <w:rPr>
          <w:i/>
          <w:sz w:val="20"/>
          <w:szCs w:val="20"/>
        </w:rPr>
      </w:pPr>
    </w:p>
    <w:sectPr w:rsidR="006C46E5" w:rsidRPr="0013031E" w:rsidSect="004A3DF6">
      <w:pgSz w:w="16838" w:h="11906" w:orient="landscape"/>
      <w:pgMar w:top="284" w:right="1178" w:bottom="142" w:left="1260" w:header="709" w:footer="709" w:gutter="0"/>
      <w:cols w:num="2" w:space="15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FDA" w:rsidRDefault="00D93FDA">
      <w:r>
        <w:separator/>
      </w:r>
    </w:p>
  </w:endnote>
  <w:endnote w:type="continuationSeparator" w:id="0">
    <w:p w:rsidR="00D93FDA" w:rsidRDefault="00D93FDA">
      <w:r>
        <w:continuationSeparator/>
      </w:r>
    </w:p>
  </w:endnote>
  <w:endnote w:type="continuationNotice" w:id="1">
    <w:p w:rsidR="00D93FDA" w:rsidRDefault="00D93F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FDA" w:rsidRDefault="00D93FDA">
      <w:r>
        <w:separator/>
      </w:r>
    </w:p>
  </w:footnote>
  <w:footnote w:type="continuationSeparator" w:id="0">
    <w:p w:rsidR="00D93FDA" w:rsidRDefault="00D93FDA">
      <w:r>
        <w:continuationSeparator/>
      </w:r>
    </w:p>
  </w:footnote>
  <w:footnote w:type="continuationNotice" w:id="1">
    <w:p w:rsidR="00D93FDA" w:rsidRDefault="00D93FD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96FC8"/>
    <w:multiLevelType w:val="multilevel"/>
    <w:tmpl w:val="46884B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D04"/>
    <w:rsid w:val="00036DE9"/>
    <w:rsid w:val="00036FC1"/>
    <w:rsid w:val="000467C9"/>
    <w:rsid w:val="00073F1D"/>
    <w:rsid w:val="00075772"/>
    <w:rsid w:val="000B1773"/>
    <w:rsid w:val="00105FCE"/>
    <w:rsid w:val="0013031E"/>
    <w:rsid w:val="001337BE"/>
    <w:rsid w:val="00154DFB"/>
    <w:rsid w:val="001565AF"/>
    <w:rsid w:val="0019242D"/>
    <w:rsid w:val="0019674A"/>
    <w:rsid w:val="001D7413"/>
    <w:rsid w:val="002135F0"/>
    <w:rsid w:val="00227669"/>
    <w:rsid w:val="00250B2D"/>
    <w:rsid w:val="00253518"/>
    <w:rsid w:val="00284226"/>
    <w:rsid w:val="00292352"/>
    <w:rsid w:val="002F5427"/>
    <w:rsid w:val="00323A3D"/>
    <w:rsid w:val="00343226"/>
    <w:rsid w:val="00367720"/>
    <w:rsid w:val="00386F01"/>
    <w:rsid w:val="003B4116"/>
    <w:rsid w:val="00421D80"/>
    <w:rsid w:val="00423A3A"/>
    <w:rsid w:val="00440C22"/>
    <w:rsid w:val="004A3DF6"/>
    <w:rsid w:val="004C30D6"/>
    <w:rsid w:val="004E6589"/>
    <w:rsid w:val="00501860"/>
    <w:rsid w:val="00503BAD"/>
    <w:rsid w:val="00597909"/>
    <w:rsid w:val="005C67FA"/>
    <w:rsid w:val="005D5672"/>
    <w:rsid w:val="006008B0"/>
    <w:rsid w:val="006375FD"/>
    <w:rsid w:val="00662080"/>
    <w:rsid w:val="00663861"/>
    <w:rsid w:val="00664C21"/>
    <w:rsid w:val="00674477"/>
    <w:rsid w:val="006B17C4"/>
    <w:rsid w:val="006C46E5"/>
    <w:rsid w:val="006E71D6"/>
    <w:rsid w:val="006E7CC5"/>
    <w:rsid w:val="006F345C"/>
    <w:rsid w:val="00701DA3"/>
    <w:rsid w:val="00715BF4"/>
    <w:rsid w:val="00731B1F"/>
    <w:rsid w:val="00743913"/>
    <w:rsid w:val="00744BB9"/>
    <w:rsid w:val="00781040"/>
    <w:rsid w:val="00787D09"/>
    <w:rsid w:val="0085419D"/>
    <w:rsid w:val="008C5003"/>
    <w:rsid w:val="008F121C"/>
    <w:rsid w:val="009176F6"/>
    <w:rsid w:val="00921A03"/>
    <w:rsid w:val="0094159F"/>
    <w:rsid w:val="0096585D"/>
    <w:rsid w:val="00971117"/>
    <w:rsid w:val="00980DB3"/>
    <w:rsid w:val="009E3551"/>
    <w:rsid w:val="00A117E1"/>
    <w:rsid w:val="00A44054"/>
    <w:rsid w:val="00A53E2E"/>
    <w:rsid w:val="00A65FDA"/>
    <w:rsid w:val="00A92CE2"/>
    <w:rsid w:val="00A9478D"/>
    <w:rsid w:val="00B00D04"/>
    <w:rsid w:val="00B2530C"/>
    <w:rsid w:val="00B53A82"/>
    <w:rsid w:val="00B70DB5"/>
    <w:rsid w:val="00B76FAF"/>
    <w:rsid w:val="00BB53C8"/>
    <w:rsid w:val="00BC620E"/>
    <w:rsid w:val="00BF2D0B"/>
    <w:rsid w:val="00C177FB"/>
    <w:rsid w:val="00C24B13"/>
    <w:rsid w:val="00C61100"/>
    <w:rsid w:val="00CB4AFD"/>
    <w:rsid w:val="00CD22EB"/>
    <w:rsid w:val="00D27097"/>
    <w:rsid w:val="00D52326"/>
    <w:rsid w:val="00D668BC"/>
    <w:rsid w:val="00D6692C"/>
    <w:rsid w:val="00D93FDA"/>
    <w:rsid w:val="00DB67F9"/>
    <w:rsid w:val="00DB7D60"/>
    <w:rsid w:val="00DE7D92"/>
    <w:rsid w:val="00E41F0F"/>
    <w:rsid w:val="00E50AB7"/>
    <w:rsid w:val="00E60E99"/>
    <w:rsid w:val="00E64A02"/>
    <w:rsid w:val="00E65B86"/>
    <w:rsid w:val="00E855CB"/>
    <w:rsid w:val="00F06429"/>
    <w:rsid w:val="00F224B3"/>
    <w:rsid w:val="00F30D87"/>
    <w:rsid w:val="00F66932"/>
    <w:rsid w:val="00FA6FB7"/>
    <w:rsid w:val="00FC08F3"/>
    <w:rsid w:val="00FC6202"/>
    <w:rsid w:val="00FF7632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B00D04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B00D04"/>
    <w:pPr>
      <w:tabs>
        <w:tab w:val="center" w:pos="4536"/>
        <w:tab w:val="right" w:pos="9072"/>
      </w:tabs>
    </w:pPr>
  </w:style>
  <w:style w:type="character" w:styleId="Hyperlnk">
    <w:name w:val="Hyperlink"/>
    <w:rsid w:val="002F5427"/>
    <w:rPr>
      <w:color w:val="0000FF"/>
      <w:u w:val="single"/>
    </w:rPr>
  </w:style>
  <w:style w:type="paragraph" w:styleId="Ballongtext">
    <w:name w:val="Balloon Text"/>
    <w:basedOn w:val="Normal"/>
    <w:semiHidden/>
    <w:rsid w:val="00A11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B00D04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B00D04"/>
    <w:pPr>
      <w:tabs>
        <w:tab w:val="center" w:pos="4536"/>
        <w:tab w:val="right" w:pos="9072"/>
      </w:tabs>
    </w:pPr>
  </w:style>
  <w:style w:type="character" w:styleId="Hyperlnk">
    <w:name w:val="Hyperlink"/>
    <w:rsid w:val="002F5427"/>
    <w:rPr>
      <w:color w:val="0000FF"/>
      <w:u w:val="single"/>
    </w:rPr>
  </w:style>
  <w:style w:type="paragraph" w:styleId="Ballongtext">
    <w:name w:val="Balloon Text"/>
    <w:basedOn w:val="Normal"/>
    <w:semiHidden/>
    <w:rsid w:val="00A11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file:///\\file1-srv\hem\DKN10206\My%20Pictures\Jag%201.bmp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hyperlink" Target="mailto:1789@telia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DFCBC47D</Template>
  <TotalTime>0</TotalTime>
  <Pages>1</Pages>
  <Words>311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Gå med i Vänsterpartiet</vt:lpstr>
    </vt:vector>
  </TitlesOfParts>
  <Company>Arboga kommun</Company>
  <LinksUpToDate>false</LinksUpToDate>
  <CharactersWithSpaces>1959</CharactersWithSpaces>
  <SharedDoc>false</SharedDoc>
  <HLinks>
    <vt:vector size="24" baseType="variant">
      <vt:variant>
        <vt:i4>6684766</vt:i4>
      </vt:variant>
      <vt:variant>
        <vt:i4>0</vt:i4>
      </vt:variant>
      <vt:variant>
        <vt:i4>0</vt:i4>
      </vt:variant>
      <vt:variant>
        <vt:i4>5</vt:i4>
      </vt:variant>
      <vt:variant>
        <vt:lpwstr>mailto:1789@telia.com</vt:lpwstr>
      </vt:variant>
      <vt:variant>
        <vt:lpwstr/>
      </vt:variant>
      <vt:variant>
        <vt:i4>3670021</vt:i4>
      </vt:variant>
      <vt:variant>
        <vt:i4>-1</vt:i4>
      </vt:variant>
      <vt:variant>
        <vt:i4>1054</vt:i4>
      </vt:variant>
      <vt:variant>
        <vt:i4>4</vt:i4>
      </vt:variant>
      <vt:variant>
        <vt:lpwstr>http://www.google.se/url?sa=i&amp;rct=j&amp;q=&amp;esrc=s&amp;frm=1&amp;source=images&amp;cd=&amp;cad=rja&amp;docid=qYTuwqMMtYtQwM&amp;tbnid=exBODBSTv_CffM:&amp;ved=0CAUQjRw&amp;url=http%3A%2F%2Fsv-se.mostphotos.com%2F666586%2Fmale-and-female-gender-symbols&amp;ei=xf0AUpKFHsqM4ASQtIBA&amp;bvm=bv.50310824,d.bGE&amp;psig=AFQjCNFPBMGeSe7C2dG4nyQQiwK5XL6Bww&amp;ust=1375882971931941</vt:lpwstr>
      </vt:variant>
      <vt:variant>
        <vt:lpwstr/>
      </vt:variant>
      <vt:variant>
        <vt:i4>6815871</vt:i4>
      </vt:variant>
      <vt:variant>
        <vt:i4>-1</vt:i4>
      </vt:variant>
      <vt:variant>
        <vt:i4>1054</vt:i4>
      </vt:variant>
      <vt:variant>
        <vt:i4>1</vt:i4>
      </vt:variant>
      <vt:variant>
        <vt:lpwstr>http://c.mp-farm.com/a/500x450.watermarks/600000/666586.jpg</vt:lpwstr>
      </vt:variant>
      <vt:variant>
        <vt:lpwstr/>
      </vt:variant>
      <vt:variant>
        <vt:i4>4915221</vt:i4>
      </vt:variant>
      <vt:variant>
        <vt:i4>-1</vt:i4>
      </vt:variant>
      <vt:variant>
        <vt:i4>1048</vt:i4>
      </vt:variant>
      <vt:variant>
        <vt:i4>1</vt:i4>
      </vt:variant>
      <vt:variant>
        <vt:lpwstr>\\file1-srv\hem\DKN10206\My Pictures\Jag 1.bmp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Gå med i Vänsterpartiet</dc:title>
  <dc:creator>dkn10206</dc:creator>
  <cp:lastModifiedBy>Heidi-Maria Wallinder</cp:lastModifiedBy>
  <cp:revision>2</cp:revision>
  <cp:lastPrinted>2013-09-20T14:44:00Z</cp:lastPrinted>
  <dcterms:created xsi:type="dcterms:W3CDTF">2014-08-21T13:32:00Z</dcterms:created>
  <dcterms:modified xsi:type="dcterms:W3CDTF">2014-08-21T13:32:00Z</dcterms:modified>
</cp:coreProperties>
</file>